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8F8F8">
    <v:background id="_x0000_s1025" o:bwmode="white" fillcolor="#f8f8f8" o:targetscreensize="1024,768">
      <v:fill color2="fill darken(118)" method="linear sigma" focus="-50%" type="gradient"/>
    </v:background>
  </w:background>
  <w:body>
    <w:p w:rsidR="00B0561E" w:rsidRPr="00846917" w:rsidRDefault="00507E06">
      <w:pPr>
        <w:rPr>
          <w:rFonts w:ascii="Times New Roman" w:hAnsi="Times New Roman" w:cs="Times New Roman"/>
          <w:i/>
        </w:rPr>
      </w:pPr>
      <w:r w:rsidRPr="00846917">
        <w:rPr>
          <w:rFonts w:ascii="Times New Roman" w:hAnsi="Times New Roman" w:cs="Times New Roman"/>
          <w:i/>
        </w:rPr>
        <w:t>Attendance Registration Form</w:t>
      </w:r>
    </w:p>
    <w:p w:rsidR="00DC1501" w:rsidRPr="00846917" w:rsidRDefault="00DC1501">
      <w:pPr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text" w:horzAnchor="margin" w:tblpXSpec="center" w:tblpY="146"/>
        <w:tblW w:w="9372" w:type="dxa"/>
        <w:tblLook w:val="04A0" w:firstRow="1" w:lastRow="0" w:firstColumn="1" w:lastColumn="0" w:noHBand="0" w:noVBand="1"/>
      </w:tblPr>
      <w:tblGrid>
        <w:gridCol w:w="3124"/>
        <w:gridCol w:w="3124"/>
        <w:gridCol w:w="3124"/>
      </w:tblGrid>
      <w:tr w:rsidR="00E34E4C" w:rsidRPr="00846917" w:rsidTr="00E34E4C">
        <w:trPr>
          <w:trHeight w:val="454"/>
        </w:trPr>
        <w:tc>
          <w:tcPr>
            <w:tcW w:w="3124" w:type="dxa"/>
          </w:tcPr>
          <w:p w:rsidR="00E34E4C" w:rsidRPr="00846917" w:rsidRDefault="00E34E4C" w:rsidP="000D2D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</w:tcPr>
          <w:p w:rsidR="00E34E4C" w:rsidRPr="00846917" w:rsidRDefault="00E34E4C" w:rsidP="00255C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</w:tcPr>
          <w:p w:rsidR="00E34E4C" w:rsidRPr="00846917" w:rsidRDefault="00E34E4C" w:rsidP="000D2D6E">
            <w:pPr>
              <w:rPr>
                <w:rFonts w:ascii="Times New Roman" w:hAnsi="Times New Roman" w:cs="Times New Roman"/>
              </w:rPr>
            </w:pPr>
          </w:p>
        </w:tc>
      </w:tr>
      <w:tr w:rsidR="000D2D6E" w:rsidRPr="00846917" w:rsidTr="00E34E4C">
        <w:trPr>
          <w:trHeight w:val="454"/>
        </w:trPr>
        <w:tc>
          <w:tcPr>
            <w:tcW w:w="3124" w:type="dxa"/>
          </w:tcPr>
          <w:p w:rsidR="000D2D6E" w:rsidRPr="00846917" w:rsidRDefault="000D2D6E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</w:rPr>
              <w:t>Couples</w:t>
            </w:r>
          </w:p>
        </w:tc>
        <w:tc>
          <w:tcPr>
            <w:tcW w:w="3124" w:type="dxa"/>
          </w:tcPr>
          <w:p w:rsidR="000D2D6E" w:rsidRPr="00846917" w:rsidRDefault="00255C86" w:rsidP="00255C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</w:rPr>
              <w:t>$50</w:t>
            </w:r>
          </w:p>
        </w:tc>
        <w:tc>
          <w:tcPr>
            <w:tcW w:w="3124" w:type="dxa"/>
          </w:tcPr>
          <w:p w:rsidR="000D2D6E" w:rsidRPr="00846917" w:rsidRDefault="009B019A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930E535" wp14:editId="23D5F6C6">
                      <wp:simplePos x="0" y="0"/>
                      <wp:positionH relativeFrom="column">
                        <wp:posOffset>646430</wp:posOffset>
                      </wp:positionH>
                      <wp:positionV relativeFrom="paragraph">
                        <wp:posOffset>-5080</wp:posOffset>
                      </wp:positionV>
                      <wp:extent cx="609600" cy="289560"/>
                      <wp:effectExtent l="0" t="0" r="19050" b="1524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019A" w:rsidRDefault="009B019A" w:rsidP="009B019A"/>
                                <w:p w:rsidR="009B019A" w:rsidRDefault="009B019A" w:rsidP="009B019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0.9pt;margin-top:-.4pt;width:48pt;height:22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" strokecolor="#1f4d78 [1604]">
                      <v:textbox>
                        <w:txbxContent>
                          <w:p w:rsidR="009B019A" w:rsidRDefault="009B019A" w:rsidP="009B019A"/>
                          <w:p w:rsidR="009B019A" w:rsidRDefault="009B019A" w:rsidP="009B019A"/>
                        </w:txbxContent>
                      </v:textbox>
                    </v:shape>
                  </w:pict>
                </mc:Fallback>
              </mc:AlternateContent>
            </w:r>
            <w:r w:rsidRPr="00846917">
              <w:rPr>
                <w:rFonts w:ascii="Times New Roman" w:hAnsi="Times New Roman" w:cs="Times New Roman"/>
              </w:rPr>
              <w:t>Nun</w:t>
            </w:r>
            <w:r w:rsidR="00846917" w:rsidRPr="00846917">
              <w:rPr>
                <w:rFonts w:ascii="Times New Roman" w:hAnsi="Times New Roman" w:cs="Times New Roman"/>
              </w:rPr>
              <w:t>.</w:t>
            </w:r>
            <w:r w:rsidRPr="00846917">
              <w:rPr>
                <w:rFonts w:ascii="Times New Roman" w:hAnsi="Times New Roman" w:cs="Times New Roman"/>
              </w:rPr>
              <w:t xml:space="preserve"> of:</w:t>
            </w:r>
          </w:p>
        </w:tc>
      </w:tr>
      <w:tr w:rsidR="000D2D6E" w:rsidRPr="00846917" w:rsidTr="00E34E4C">
        <w:trPr>
          <w:trHeight w:val="475"/>
        </w:trPr>
        <w:tc>
          <w:tcPr>
            <w:tcW w:w="3124" w:type="dxa"/>
          </w:tcPr>
          <w:p w:rsidR="000D2D6E" w:rsidRPr="00846917" w:rsidRDefault="00255C86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</w:rPr>
              <w:t>Singles</w:t>
            </w:r>
          </w:p>
        </w:tc>
        <w:tc>
          <w:tcPr>
            <w:tcW w:w="3124" w:type="dxa"/>
          </w:tcPr>
          <w:p w:rsidR="000D2D6E" w:rsidRPr="00846917" w:rsidRDefault="00255C86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</w:rPr>
              <w:t>$25</w:t>
            </w:r>
          </w:p>
        </w:tc>
        <w:tc>
          <w:tcPr>
            <w:tcW w:w="3124" w:type="dxa"/>
          </w:tcPr>
          <w:p w:rsidR="000D2D6E" w:rsidRPr="00846917" w:rsidRDefault="00846917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268DF92" wp14:editId="6C55D57A">
                      <wp:simplePos x="0" y="0"/>
                      <wp:positionH relativeFrom="column">
                        <wp:posOffset>646430</wp:posOffset>
                      </wp:positionH>
                      <wp:positionV relativeFrom="paragraph">
                        <wp:posOffset>5080</wp:posOffset>
                      </wp:positionV>
                      <wp:extent cx="609600" cy="289560"/>
                      <wp:effectExtent l="0" t="0" r="19050" b="15240"/>
                      <wp:wrapNone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019A" w:rsidRDefault="009B019A" w:rsidP="009B019A"/>
                                <w:p w:rsidR="009B019A" w:rsidRDefault="009B019A" w:rsidP="009B019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50.9pt;margin-top:.4pt;width:48pt;height:22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" strokecolor="#1f4d78 [1604]">
                      <v:textbox>
                        <w:txbxContent>
                          <w:p w:rsidR="009B019A" w:rsidRDefault="009B019A" w:rsidP="009B019A"/>
                          <w:p w:rsidR="009B019A" w:rsidRDefault="009B019A" w:rsidP="009B019A"/>
                        </w:txbxContent>
                      </v:textbox>
                    </v:shape>
                  </w:pict>
                </mc:Fallback>
              </mc:AlternateContent>
            </w:r>
            <w:r w:rsidRPr="0084691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3EBA9AC" wp14:editId="72D90B2A">
                      <wp:simplePos x="0" y="0"/>
                      <wp:positionH relativeFrom="column">
                        <wp:posOffset>646430</wp:posOffset>
                      </wp:positionH>
                      <wp:positionV relativeFrom="paragraph">
                        <wp:posOffset>294640</wp:posOffset>
                      </wp:positionV>
                      <wp:extent cx="609600" cy="289560"/>
                      <wp:effectExtent l="0" t="0" r="19050" b="1524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6917" w:rsidRDefault="00846917" w:rsidP="00846917"/>
                                <w:p w:rsidR="00846917" w:rsidRDefault="00846917" w:rsidP="0084691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50.9pt;margin-top:23.2pt;width:48pt;height:22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" strokecolor="#1f4d78 [1604]">
                      <v:textbox>
                        <w:txbxContent>
                          <w:p w:rsidR="00846917" w:rsidRDefault="00846917" w:rsidP="00846917"/>
                          <w:p w:rsidR="00846917" w:rsidRDefault="00846917" w:rsidP="00846917"/>
                        </w:txbxContent>
                      </v:textbox>
                    </v:shape>
                  </w:pict>
                </mc:Fallback>
              </mc:AlternateContent>
            </w:r>
            <w:r w:rsidR="009B019A" w:rsidRPr="00846917">
              <w:rPr>
                <w:rFonts w:ascii="Times New Roman" w:hAnsi="Times New Roman" w:cs="Times New Roman"/>
              </w:rPr>
              <w:t>Nun</w:t>
            </w:r>
            <w:r w:rsidRPr="00846917">
              <w:rPr>
                <w:rFonts w:ascii="Times New Roman" w:hAnsi="Times New Roman" w:cs="Times New Roman"/>
              </w:rPr>
              <w:t>.</w:t>
            </w:r>
            <w:r w:rsidR="009B019A" w:rsidRPr="00846917">
              <w:rPr>
                <w:rFonts w:ascii="Times New Roman" w:hAnsi="Times New Roman" w:cs="Times New Roman"/>
              </w:rPr>
              <w:t xml:space="preserve"> of:</w:t>
            </w:r>
          </w:p>
        </w:tc>
      </w:tr>
      <w:tr w:rsidR="000D2D6E" w:rsidRPr="00846917" w:rsidTr="00E34E4C">
        <w:trPr>
          <w:trHeight w:val="454"/>
        </w:trPr>
        <w:tc>
          <w:tcPr>
            <w:tcW w:w="3124" w:type="dxa"/>
          </w:tcPr>
          <w:p w:rsidR="000D2D6E" w:rsidRPr="00846917" w:rsidRDefault="00255C86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</w:rPr>
              <w:t>Kids 13-18</w:t>
            </w:r>
          </w:p>
        </w:tc>
        <w:tc>
          <w:tcPr>
            <w:tcW w:w="3124" w:type="dxa"/>
          </w:tcPr>
          <w:p w:rsidR="000D2D6E" w:rsidRPr="00846917" w:rsidRDefault="00255C86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</w:rPr>
              <w:t>$20</w:t>
            </w:r>
          </w:p>
        </w:tc>
        <w:tc>
          <w:tcPr>
            <w:tcW w:w="3124" w:type="dxa"/>
          </w:tcPr>
          <w:p w:rsidR="000D2D6E" w:rsidRPr="00846917" w:rsidRDefault="00846917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B8E48BE" wp14:editId="6C894583">
                      <wp:simplePos x="0" y="0"/>
                      <wp:positionH relativeFrom="column">
                        <wp:posOffset>646430</wp:posOffset>
                      </wp:positionH>
                      <wp:positionV relativeFrom="paragraph">
                        <wp:posOffset>283845</wp:posOffset>
                      </wp:positionV>
                      <wp:extent cx="609600" cy="289560"/>
                      <wp:effectExtent l="0" t="0" r="19050" b="15240"/>
                      <wp:wrapNone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6917" w:rsidRDefault="00846917" w:rsidP="00846917"/>
                                <w:p w:rsidR="00846917" w:rsidRDefault="00846917" w:rsidP="0084691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50.9pt;margin-top:22.35pt;width:48pt;height:22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" strokecolor="#1f4d78 [1604]">
                      <v:textbox>
                        <w:txbxContent>
                          <w:p w:rsidR="00846917" w:rsidRDefault="00846917" w:rsidP="00846917"/>
                          <w:p w:rsidR="00846917" w:rsidRDefault="00846917" w:rsidP="00846917"/>
                        </w:txbxContent>
                      </v:textbox>
                    </v:shape>
                  </w:pict>
                </mc:Fallback>
              </mc:AlternateContent>
            </w:r>
            <w:r w:rsidR="009B019A" w:rsidRPr="00846917">
              <w:rPr>
                <w:rFonts w:ascii="Times New Roman" w:hAnsi="Times New Roman" w:cs="Times New Roman"/>
              </w:rPr>
              <w:t>Nun</w:t>
            </w:r>
            <w:r w:rsidRPr="00846917">
              <w:rPr>
                <w:rFonts w:ascii="Times New Roman" w:hAnsi="Times New Roman" w:cs="Times New Roman"/>
              </w:rPr>
              <w:t>.</w:t>
            </w:r>
            <w:r w:rsidR="009B019A" w:rsidRPr="00846917">
              <w:rPr>
                <w:rFonts w:ascii="Times New Roman" w:hAnsi="Times New Roman" w:cs="Times New Roman"/>
              </w:rPr>
              <w:t xml:space="preserve"> of:</w:t>
            </w:r>
          </w:p>
        </w:tc>
      </w:tr>
      <w:tr w:rsidR="000D2D6E" w:rsidRPr="00846917" w:rsidTr="00E34E4C">
        <w:trPr>
          <w:trHeight w:val="475"/>
        </w:trPr>
        <w:tc>
          <w:tcPr>
            <w:tcW w:w="3124" w:type="dxa"/>
          </w:tcPr>
          <w:p w:rsidR="000D2D6E" w:rsidRPr="00846917" w:rsidRDefault="00255C86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</w:rPr>
              <w:t>Kids 7-12</w:t>
            </w:r>
          </w:p>
        </w:tc>
        <w:tc>
          <w:tcPr>
            <w:tcW w:w="3124" w:type="dxa"/>
          </w:tcPr>
          <w:p w:rsidR="000D2D6E" w:rsidRPr="00846917" w:rsidRDefault="00255C86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</w:rPr>
              <w:t>$15</w:t>
            </w:r>
          </w:p>
        </w:tc>
        <w:tc>
          <w:tcPr>
            <w:tcW w:w="3124" w:type="dxa"/>
          </w:tcPr>
          <w:p w:rsidR="000D2D6E" w:rsidRPr="00846917" w:rsidRDefault="009B019A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</w:rPr>
              <w:t>Nun</w:t>
            </w:r>
            <w:r w:rsidR="00846917" w:rsidRPr="00846917">
              <w:rPr>
                <w:rFonts w:ascii="Times New Roman" w:hAnsi="Times New Roman" w:cs="Times New Roman"/>
              </w:rPr>
              <w:t>.</w:t>
            </w:r>
            <w:r w:rsidRPr="00846917">
              <w:rPr>
                <w:rFonts w:ascii="Times New Roman" w:hAnsi="Times New Roman" w:cs="Times New Roman"/>
              </w:rPr>
              <w:t xml:space="preserve"> of:</w:t>
            </w:r>
          </w:p>
        </w:tc>
      </w:tr>
      <w:tr w:rsidR="00255C86" w:rsidRPr="00846917" w:rsidTr="00E34E4C">
        <w:trPr>
          <w:trHeight w:val="475"/>
        </w:trPr>
        <w:tc>
          <w:tcPr>
            <w:tcW w:w="3124" w:type="dxa"/>
          </w:tcPr>
          <w:p w:rsidR="00255C86" w:rsidRPr="00846917" w:rsidRDefault="00255C86" w:rsidP="00255C86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</w:rPr>
              <w:t>Kids &amp; under</w:t>
            </w:r>
          </w:p>
        </w:tc>
        <w:tc>
          <w:tcPr>
            <w:tcW w:w="3124" w:type="dxa"/>
          </w:tcPr>
          <w:p w:rsidR="00255C86" w:rsidRPr="00846917" w:rsidRDefault="00255C86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</w:rPr>
              <w:t>Free</w:t>
            </w:r>
          </w:p>
        </w:tc>
        <w:tc>
          <w:tcPr>
            <w:tcW w:w="3124" w:type="dxa"/>
          </w:tcPr>
          <w:p w:rsidR="00255C86" w:rsidRPr="00846917" w:rsidRDefault="00846917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93C9E09" wp14:editId="5587AB3D">
                      <wp:simplePos x="0" y="0"/>
                      <wp:positionH relativeFrom="column">
                        <wp:posOffset>646430</wp:posOffset>
                      </wp:positionH>
                      <wp:positionV relativeFrom="paragraph">
                        <wp:posOffset>1270</wp:posOffset>
                      </wp:positionV>
                      <wp:extent cx="609600" cy="289560"/>
                      <wp:effectExtent l="0" t="0" r="19050" b="1524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6917" w:rsidRDefault="00846917" w:rsidP="00846917"/>
                                <w:p w:rsidR="00846917" w:rsidRDefault="00846917" w:rsidP="0084691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50.9pt;margin-top:.1pt;width:48pt;height:22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" strokecolor="#1f4d78 [1604]">
                      <v:textbox>
                        <w:txbxContent>
                          <w:p w:rsidR="00846917" w:rsidRDefault="00846917" w:rsidP="00846917"/>
                          <w:p w:rsidR="00846917" w:rsidRDefault="00846917" w:rsidP="00846917"/>
                        </w:txbxContent>
                      </v:textbox>
                    </v:shape>
                  </w:pict>
                </mc:Fallback>
              </mc:AlternateContent>
            </w:r>
            <w:r w:rsidR="009B019A" w:rsidRPr="00846917">
              <w:rPr>
                <w:rFonts w:ascii="Times New Roman" w:hAnsi="Times New Roman" w:cs="Times New Roman"/>
              </w:rPr>
              <w:t>Nun</w:t>
            </w:r>
            <w:r w:rsidRPr="00846917">
              <w:rPr>
                <w:rFonts w:ascii="Times New Roman" w:hAnsi="Times New Roman" w:cs="Times New Roman"/>
              </w:rPr>
              <w:t>.</w:t>
            </w:r>
            <w:r w:rsidR="009B019A" w:rsidRPr="00846917">
              <w:rPr>
                <w:rFonts w:ascii="Times New Roman" w:hAnsi="Times New Roman" w:cs="Times New Roman"/>
              </w:rPr>
              <w:t xml:space="preserve"> of:</w:t>
            </w:r>
          </w:p>
        </w:tc>
      </w:tr>
      <w:tr w:rsidR="00255C86" w:rsidRPr="00846917" w:rsidTr="00E34E4C">
        <w:trPr>
          <w:trHeight w:val="475"/>
        </w:trPr>
        <w:tc>
          <w:tcPr>
            <w:tcW w:w="3124" w:type="dxa"/>
          </w:tcPr>
          <w:p w:rsidR="00255C86" w:rsidRPr="00846917" w:rsidRDefault="00255C86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</w:rPr>
              <w:t>T-Shirts</w:t>
            </w:r>
          </w:p>
        </w:tc>
        <w:tc>
          <w:tcPr>
            <w:tcW w:w="3124" w:type="dxa"/>
          </w:tcPr>
          <w:p w:rsidR="00255C86" w:rsidRPr="00846917" w:rsidRDefault="00E34E4C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</w:rPr>
              <w:t>$15</w:t>
            </w:r>
          </w:p>
        </w:tc>
        <w:tc>
          <w:tcPr>
            <w:tcW w:w="3124" w:type="dxa"/>
          </w:tcPr>
          <w:p w:rsidR="00255C86" w:rsidRPr="00846917" w:rsidRDefault="00846917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0C1398C" wp14:editId="1FC98967">
                      <wp:simplePos x="0" y="0"/>
                      <wp:positionH relativeFrom="column">
                        <wp:posOffset>646430</wp:posOffset>
                      </wp:positionH>
                      <wp:positionV relativeFrom="paragraph">
                        <wp:posOffset>13335</wp:posOffset>
                      </wp:positionV>
                      <wp:extent cx="609600" cy="289560"/>
                      <wp:effectExtent l="0" t="0" r="19050" b="1524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6917" w:rsidRDefault="00846917" w:rsidP="00846917"/>
                                <w:p w:rsidR="00846917" w:rsidRDefault="00846917" w:rsidP="0084691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50.9pt;margin-top:1.05pt;width:48pt;height:22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" strokecolor="#1f4d78 [1604]">
                      <v:textbox>
                        <w:txbxContent>
                          <w:p w:rsidR="00846917" w:rsidRDefault="00846917" w:rsidP="00846917"/>
                          <w:p w:rsidR="00846917" w:rsidRDefault="00846917" w:rsidP="00846917"/>
                        </w:txbxContent>
                      </v:textbox>
                    </v:shape>
                  </w:pict>
                </mc:Fallback>
              </mc:AlternateContent>
            </w:r>
            <w:r w:rsidR="009B019A" w:rsidRPr="00846917">
              <w:rPr>
                <w:rFonts w:ascii="Times New Roman" w:hAnsi="Times New Roman" w:cs="Times New Roman"/>
              </w:rPr>
              <w:t>Nun</w:t>
            </w:r>
            <w:r w:rsidRPr="00846917">
              <w:rPr>
                <w:rFonts w:ascii="Times New Roman" w:hAnsi="Times New Roman" w:cs="Times New Roman"/>
              </w:rPr>
              <w:t>.</w:t>
            </w:r>
            <w:r w:rsidR="009B019A" w:rsidRPr="00846917">
              <w:rPr>
                <w:rFonts w:ascii="Times New Roman" w:hAnsi="Times New Roman" w:cs="Times New Roman"/>
              </w:rPr>
              <w:t xml:space="preserve"> of:</w:t>
            </w:r>
          </w:p>
        </w:tc>
      </w:tr>
      <w:tr w:rsidR="00E34E4C" w:rsidRPr="00846917" w:rsidTr="00E34E4C">
        <w:trPr>
          <w:trHeight w:val="475"/>
        </w:trPr>
        <w:tc>
          <w:tcPr>
            <w:tcW w:w="3124" w:type="dxa"/>
          </w:tcPr>
          <w:p w:rsidR="00E34E4C" w:rsidRPr="00846917" w:rsidRDefault="00E34E4C" w:rsidP="000D2D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</w:tcPr>
          <w:p w:rsidR="00E34E4C" w:rsidRPr="00846917" w:rsidRDefault="009B019A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1A8EA38" wp14:editId="182E29DB">
                      <wp:simplePos x="0" y="0"/>
                      <wp:positionH relativeFrom="column">
                        <wp:posOffset>481330</wp:posOffset>
                      </wp:positionH>
                      <wp:positionV relativeFrom="paragraph">
                        <wp:posOffset>2540</wp:posOffset>
                      </wp:positionV>
                      <wp:extent cx="1135380" cy="289560"/>
                      <wp:effectExtent l="0" t="0" r="26670" b="1524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538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019A" w:rsidRPr="00846917" w:rsidRDefault="009B019A" w:rsidP="00846917"/>
                                <w:p w:rsidR="009B019A" w:rsidRPr="00846917" w:rsidRDefault="009B019A" w:rsidP="0084691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37.9pt;margin-top:.2pt;width:89.4pt;height:22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" strokecolor="red">
                      <v:textbox>
                        <w:txbxContent>
                          <w:p w:rsidR="009B019A" w:rsidRPr="00846917" w:rsidRDefault="009B019A" w:rsidP="00846917"/>
                          <w:p w:rsidR="009B019A" w:rsidRPr="00846917" w:rsidRDefault="009B019A" w:rsidP="00846917"/>
                        </w:txbxContent>
                      </v:textbox>
                    </v:shape>
                  </w:pict>
                </mc:Fallback>
              </mc:AlternateContent>
            </w:r>
            <w:r w:rsidRPr="00846917">
              <w:rPr>
                <w:rFonts w:ascii="Times New Roman" w:hAnsi="Times New Roman" w:cs="Times New Roman"/>
              </w:rPr>
              <w:t>Total:</w:t>
            </w:r>
          </w:p>
        </w:tc>
        <w:tc>
          <w:tcPr>
            <w:tcW w:w="3124" w:type="dxa"/>
          </w:tcPr>
          <w:p w:rsidR="00E34E4C" w:rsidRPr="00846917" w:rsidRDefault="009B019A" w:rsidP="000D2D6E">
            <w:pPr>
              <w:rPr>
                <w:rFonts w:ascii="Times New Roman" w:hAnsi="Times New Roman" w:cs="Times New Roman"/>
              </w:rPr>
            </w:pPr>
            <w:r w:rsidRPr="0084691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E088349" wp14:editId="67A1615B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10160</wp:posOffset>
                      </wp:positionV>
                      <wp:extent cx="1303020" cy="289560"/>
                      <wp:effectExtent l="0" t="0" r="11430" b="15240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302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019A" w:rsidRDefault="009B019A" w:rsidP="009B019A"/>
                                <w:p w:rsidR="009B019A" w:rsidRDefault="009B019A" w:rsidP="009B019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46.7pt;margin-top:.8pt;width:102.6pt;height:22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" strokecolor="red">
                      <v:textbox>
                        <w:txbxContent>
                          <w:p w:rsidR="009B019A" w:rsidRDefault="009B019A" w:rsidP="009B019A"/>
                          <w:p w:rsidR="009B019A" w:rsidRDefault="009B019A" w:rsidP="009B019A"/>
                        </w:txbxContent>
                      </v:textbox>
                    </v:shape>
                  </w:pict>
                </mc:Fallback>
              </mc:AlternateContent>
            </w:r>
            <w:r w:rsidRPr="00846917">
              <w:rPr>
                <w:rFonts w:ascii="Times New Roman" w:hAnsi="Times New Roman" w:cs="Times New Roman"/>
              </w:rPr>
              <w:t>Total:</w:t>
            </w:r>
          </w:p>
        </w:tc>
      </w:tr>
    </w:tbl>
    <w:p w:rsidR="000D2D6E" w:rsidRPr="00846917" w:rsidRDefault="000D2D6E">
      <w:pPr>
        <w:rPr>
          <w:rFonts w:ascii="Times New Roman" w:hAnsi="Times New Roman" w:cs="Times New Roman"/>
        </w:rPr>
      </w:pPr>
    </w:p>
    <w:p w:rsidR="000D2D6E" w:rsidRPr="00846917" w:rsidRDefault="000D2D6E">
      <w:pPr>
        <w:rPr>
          <w:rFonts w:ascii="Times New Roman" w:hAnsi="Times New Roman" w:cs="Times New Roman"/>
        </w:rPr>
      </w:pPr>
      <w:proofErr w:type="spellStart"/>
      <w:r w:rsidRPr="00846917">
        <w:rPr>
          <w:rFonts w:ascii="Times New Roman" w:hAnsi="Times New Roman" w:cs="Times New Roman"/>
        </w:rPr>
        <w:t>T_Shirts</w:t>
      </w:r>
      <w:proofErr w:type="spellEnd"/>
    </w:p>
    <w:p w:rsidR="00DC1501" w:rsidRPr="00846917" w:rsidRDefault="00DC1501">
      <w:pPr>
        <w:rPr>
          <w:rFonts w:ascii="Times New Roman" w:hAnsi="Times New Roman" w:cs="Times New Roman"/>
        </w:rPr>
      </w:pP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0D818" wp14:editId="480EEA1C">
                <wp:simplePos x="0" y="0"/>
                <wp:positionH relativeFrom="column">
                  <wp:posOffset>4785360</wp:posOffset>
                </wp:positionH>
                <wp:positionV relativeFrom="paragraph">
                  <wp:posOffset>198120</wp:posOffset>
                </wp:positionV>
                <wp:extent cx="975360" cy="274320"/>
                <wp:effectExtent l="0" t="0" r="15240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3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501" w:rsidRDefault="00DC1501" w:rsidP="00DC150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76.8pt;margin-top:15.6pt;width:76.8pt;height:2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">
                <v:textbox>
                  <w:txbxContent>
                    <w:p w:rsidR="00DC1501" w:rsidRDefault="00DC1501" w:rsidP="00DC1501"/>
                  </w:txbxContent>
                </v:textbox>
              </v:shape>
            </w:pict>
          </mc:Fallback>
        </mc:AlternateContent>
      </w: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380265" wp14:editId="22C0CECF">
                <wp:simplePos x="0" y="0"/>
                <wp:positionH relativeFrom="column">
                  <wp:posOffset>3474720</wp:posOffset>
                </wp:positionH>
                <wp:positionV relativeFrom="paragraph">
                  <wp:posOffset>205740</wp:posOffset>
                </wp:positionV>
                <wp:extent cx="480060" cy="274320"/>
                <wp:effectExtent l="0" t="0" r="15240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501" w:rsidRDefault="00DC1501" w:rsidP="00DC150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73.6pt;margin-top:16.2pt;width:37.8pt;height:2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">
                <v:textbox>
                  <w:txbxContent>
                    <w:p w:rsidR="00DC1501" w:rsidRDefault="00DC1501" w:rsidP="00DC1501"/>
                  </w:txbxContent>
                </v:textbox>
              </v:shape>
            </w:pict>
          </mc:Fallback>
        </mc:AlternateContent>
      </w: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CAA740" wp14:editId="4E7F2A1A">
                <wp:simplePos x="0" y="0"/>
                <wp:positionH relativeFrom="column">
                  <wp:posOffset>426720</wp:posOffset>
                </wp:positionH>
                <wp:positionV relativeFrom="paragraph">
                  <wp:posOffset>205740</wp:posOffset>
                </wp:positionV>
                <wp:extent cx="2674620" cy="274320"/>
                <wp:effectExtent l="0" t="0" r="1143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501" w:rsidRDefault="00DC150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3.6pt;margin-top:16.2pt;width:210.6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">
                <v:textbox>
                  <w:txbxContent>
                    <w:p w:rsidR="00DC1501" w:rsidRDefault="00DC1501"/>
                  </w:txbxContent>
                </v:textbox>
              </v:shape>
            </w:pict>
          </mc:Fallback>
        </mc:AlternateContent>
      </w:r>
    </w:p>
    <w:p w:rsidR="002B0BB9" w:rsidRPr="00846917" w:rsidRDefault="00DC1501" w:rsidP="002B0BB9">
      <w:pPr>
        <w:rPr>
          <w:rFonts w:ascii="Times New Roman" w:hAnsi="Times New Roman" w:cs="Times New Roman"/>
        </w:rPr>
      </w:pPr>
      <w:r w:rsidRPr="00846917">
        <w:rPr>
          <w:rFonts w:ascii="Times New Roman" w:hAnsi="Times New Roman" w:cs="Times New Roman"/>
        </w:rPr>
        <w:t>Name:</w:t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="002B0BB9" w:rsidRPr="00846917">
        <w:rPr>
          <w:rFonts w:ascii="Times New Roman" w:hAnsi="Times New Roman" w:cs="Times New Roman"/>
        </w:rPr>
        <w:tab/>
      </w:r>
      <w:r w:rsidR="002B0BB9" w:rsidRPr="00846917">
        <w:rPr>
          <w:rFonts w:ascii="Times New Roman" w:hAnsi="Times New Roman" w:cs="Times New Roman"/>
        </w:rPr>
        <w:tab/>
      </w:r>
      <w:r w:rsidR="002B0BB9" w:rsidRPr="00846917">
        <w:rPr>
          <w:rFonts w:ascii="Times New Roman" w:hAnsi="Times New Roman" w:cs="Times New Roman"/>
        </w:rPr>
        <w:tab/>
      </w:r>
      <w:r w:rsidR="002B0BB9" w:rsidRPr="00846917">
        <w:rPr>
          <w:rFonts w:ascii="Times New Roman" w:hAnsi="Times New Roman" w:cs="Times New Roman"/>
        </w:rPr>
        <w:tab/>
        <w:t>Age</w:t>
      </w:r>
      <w:r w:rsidR="002B0BB9" w:rsidRPr="00846917">
        <w:rPr>
          <w:rFonts w:ascii="Times New Roman" w:hAnsi="Times New Roman" w:cs="Times New Roman"/>
        </w:rPr>
        <w:tab/>
      </w:r>
      <w:r w:rsidR="002B0BB9" w:rsidRPr="00846917">
        <w:rPr>
          <w:rFonts w:ascii="Times New Roman" w:hAnsi="Times New Roman" w:cs="Times New Roman"/>
        </w:rPr>
        <w:tab/>
      </w:r>
      <w:r w:rsidR="002B0BB9" w:rsidRPr="00846917">
        <w:rPr>
          <w:rFonts w:ascii="Times New Roman" w:hAnsi="Times New Roman" w:cs="Times New Roman"/>
        </w:rPr>
        <w:t>shirt size:</w:t>
      </w:r>
    </w:p>
    <w:p w:rsidR="002B0BB9" w:rsidRPr="00846917" w:rsidRDefault="002B0BB9" w:rsidP="002B0BB9">
      <w:pPr>
        <w:rPr>
          <w:rFonts w:ascii="Times New Roman" w:hAnsi="Times New Roman" w:cs="Times New Roman"/>
        </w:rPr>
      </w:pP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7EF7D7" wp14:editId="44F6EF7D">
                <wp:simplePos x="0" y="0"/>
                <wp:positionH relativeFrom="column">
                  <wp:posOffset>4785360</wp:posOffset>
                </wp:positionH>
                <wp:positionV relativeFrom="paragraph">
                  <wp:posOffset>198120</wp:posOffset>
                </wp:positionV>
                <wp:extent cx="975360" cy="274320"/>
                <wp:effectExtent l="0" t="0" r="15240" b="1143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3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7" type="#_x0000_t202" style="position:absolute;margin-left:376.8pt;margin-top:15.6pt;width:76.8pt;height:2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4E55F7" wp14:editId="6844D07A">
                <wp:simplePos x="0" y="0"/>
                <wp:positionH relativeFrom="column">
                  <wp:posOffset>3474720</wp:posOffset>
                </wp:positionH>
                <wp:positionV relativeFrom="paragraph">
                  <wp:posOffset>205740</wp:posOffset>
                </wp:positionV>
                <wp:extent cx="480060" cy="274320"/>
                <wp:effectExtent l="0" t="0" r="15240" b="1143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73.6pt;margin-top:16.2pt;width:37.8pt;height:21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FEB9CE" wp14:editId="712AD35F">
                <wp:simplePos x="0" y="0"/>
                <wp:positionH relativeFrom="column">
                  <wp:posOffset>426720</wp:posOffset>
                </wp:positionH>
                <wp:positionV relativeFrom="paragraph">
                  <wp:posOffset>205740</wp:posOffset>
                </wp:positionV>
                <wp:extent cx="2674620" cy="274320"/>
                <wp:effectExtent l="0" t="0" r="11430" b="1143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33.6pt;margin-top:16.2pt;width:210.6pt;height:2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</w:p>
    <w:p w:rsidR="002B0BB9" w:rsidRPr="00846917" w:rsidRDefault="002B0BB9" w:rsidP="002B0BB9">
      <w:pPr>
        <w:rPr>
          <w:rFonts w:ascii="Times New Roman" w:hAnsi="Times New Roman" w:cs="Times New Roman"/>
        </w:rPr>
      </w:pPr>
      <w:r w:rsidRPr="00846917">
        <w:rPr>
          <w:rFonts w:ascii="Times New Roman" w:hAnsi="Times New Roman" w:cs="Times New Roman"/>
        </w:rPr>
        <w:t>Name:</w:t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  <w:t>Age:</w:t>
      </w:r>
      <w:r w:rsidRPr="00846917">
        <w:rPr>
          <w:rFonts w:ascii="Times New Roman" w:hAnsi="Times New Roman" w:cs="Times New Roman"/>
          <w:noProof/>
        </w:rPr>
        <w:t xml:space="preserve"> </w:t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  <w:t>T</w:t>
      </w:r>
      <w:r w:rsidR="00846917">
        <w:rPr>
          <w:rFonts w:ascii="Times New Roman" w:hAnsi="Times New Roman" w:cs="Times New Roman"/>
        </w:rPr>
        <w:t>-</w:t>
      </w:r>
      <w:r w:rsidRPr="00846917">
        <w:rPr>
          <w:rFonts w:ascii="Times New Roman" w:hAnsi="Times New Roman" w:cs="Times New Roman"/>
        </w:rPr>
        <w:t>shirt size:</w:t>
      </w:r>
      <w:r w:rsidRPr="00846917">
        <w:rPr>
          <w:rFonts w:ascii="Times New Roman" w:hAnsi="Times New Roman" w:cs="Times New Roman"/>
        </w:rPr>
        <w:tab/>
      </w:r>
      <w:r w:rsidR="00DC1501" w:rsidRPr="00846917">
        <w:rPr>
          <w:rFonts w:ascii="Times New Roman" w:hAnsi="Times New Roman" w:cs="Times New Roman"/>
        </w:rPr>
        <w:tab/>
      </w:r>
    </w:p>
    <w:p w:rsidR="002B0BB9" w:rsidRPr="00846917" w:rsidRDefault="002B0BB9" w:rsidP="002B0BB9">
      <w:pPr>
        <w:rPr>
          <w:rFonts w:ascii="Times New Roman" w:hAnsi="Times New Roman" w:cs="Times New Roman"/>
        </w:rPr>
      </w:pP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FBE4EA" wp14:editId="6489B328">
                <wp:simplePos x="0" y="0"/>
                <wp:positionH relativeFrom="column">
                  <wp:posOffset>4785360</wp:posOffset>
                </wp:positionH>
                <wp:positionV relativeFrom="paragraph">
                  <wp:posOffset>198120</wp:posOffset>
                </wp:positionV>
                <wp:extent cx="975360" cy="274320"/>
                <wp:effectExtent l="0" t="0" r="15240" b="1143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3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40" type="#_x0000_t202" style="position:absolute;margin-left:376.8pt;margin-top:15.6pt;width:76.8pt;height:21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AAF0AF" wp14:editId="65E0134F">
                <wp:simplePos x="0" y="0"/>
                <wp:positionH relativeFrom="column">
                  <wp:posOffset>3474720</wp:posOffset>
                </wp:positionH>
                <wp:positionV relativeFrom="paragraph">
                  <wp:posOffset>205740</wp:posOffset>
                </wp:positionV>
                <wp:extent cx="480060" cy="274320"/>
                <wp:effectExtent l="0" t="0" r="15240" b="1143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73.6pt;margin-top:16.2pt;width:37.8pt;height:21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519E35" wp14:editId="362F2F4C">
                <wp:simplePos x="0" y="0"/>
                <wp:positionH relativeFrom="column">
                  <wp:posOffset>426720</wp:posOffset>
                </wp:positionH>
                <wp:positionV relativeFrom="paragraph">
                  <wp:posOffset>205740</wp:posOffset>
                </wp:positionV>
                <wp:extent cx="2674620" cy="274320"/>
                <wp:effectExtent l="0" t="0" r="11430" b="1143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3.6pt;margin-top:16.2pt;width:210.6pt;height:21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</w:p>
    <w:p w:rsidR="002B0BB9" w:rsidRPr="00846917" w:rsidRDefault="002B0BB9" w:rsidP="002B0BB9">
      <w:pPr>
        <w:rPr>
          <w:rFonts w:ascii="Times New Roman" w:hAnsi="Times New Roman" w:cs="Times New Roman"/>
        </w:rPr>
      </w:pPr>
      <w:r w:rsidRPr="00846917">
        <w:rPr>
          <w:rFonts w:ascii="Times New Roman" w:hAnsi="Times New Roman" w:cs="Times New Roman"/>
        </w:rPr>
        <w:t>Name:</w:t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  <w:t>Age:</w:t>
      </w:r>
      <w:r w:rsidRPr="00846917">
        <w:rPr>
          <w:rFonts w:ascii="Times New Roman" w:hAnsi="Times New Roman" w:cs="Times New Roman"/>
          <w:noProof/>
        </w:rPr>
        <w:t xml:space="preserve"> </w:t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  <w:t>T</w:t>
      </w:r>
      <w:r w:rsidR="00846917">
        <w:rPr>
          <w:rFonts w:ascii="Times New Roman" w:hAnsi="Times New Roman" w:cs="Times New Roman"/>
        </w:rPr>
        <w:t>-</w:t>
      </w:r>
      <w:r w:rsidRPr="00846917">
        <w:rPr>
          <w:rFonts w:ascii="Times New Roman" w:hAnsi="Times New Roman" w:cs="Times New Roman"/>
        </w:rPr>
        <w:t>shirt size:</w:t>
      </w:r>
      <w:r w:rsidRPr="00846917">
        <w:rPr>
          <w:rFonts w:ascii="Times New Roman" w:hAnsi="Times New Roman" w:cs="Times New Roman"/>
        </w:rPr>
        <w:tab/>
      </w:r>
      <w:r w:rsidR="00DC1501" w:rsidRPr="00846917">
        <w:rPr>
          <w:rFonts w:ascii="Times New Roman" w:hAnsi="Times New Roman" w:cs="Times New Roman"/>
        </w:rPr>
        <w:t>Age:</w:t>
      </w:r>
      <w:r w:rsidR="00DC1501" w:rsidRPr="00846917">
        <w:rPr>
          <w:rFonts w:ascii="Times New Roman" w:hAnsi="Times New Roman" w:cs="Times New Roman"/>
          <w:noProof/>
        </w:rPr>
        <w:t xml:space="preserve"> </w:t>
      </w:r>
      <w:r w:rsidR="00DC1501" w:rsidRPr="00846917">
        <w:rPr>
          <w:rFonts w:ascii="Times New Roman" w:hAnsi="Times New Roman" w:cs="Times New Roman"/>
        </w:rPr>
        <w:tab/>
        <w:t>T</w:t>
      </w:r>
    </w:p>
    <w:p w:rsidR="002B0BB9" w:rsidRPr="00846917" w:rsidRDefault="002B0BB9" w:rsidP="002B0BB9">
      <w:pPr>
        <w:rPr>
          <w:rFonts w:ascii="Times New Roman" w:hAnsi="Times New Roman" w:cs="Times New Roman"/>
        </w:rPr>
      </w:pP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363A7E" wp14:editId="7A6EE357">
                <wp:simplePos x="0" y="0"/>
                <wp:positionH relativeFrom="column">
                  <wp:posOffset>4785360</wp:posOffset>
                </wp:positionH>
                <wp:positionV relativeFrom="paragraph">
                  <wp:posOffset>198120</wp:posOffset>
                </wp:positionV>
                <wp:extent cx="975360" cy="274320"/>
                <wp:effectExtent l="0" t="0" r="15240" b="1143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3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43" type="#_x0000_t202" style="position:absolute;margin-left:376.8pt;margin-top:15.6pt;width:76.8pt;height:21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146C35" wp14:editId="2987DA70">
                <wp:simplePos x="0" y="0"/>
                <wp:positionH relativeFrom="column">
                  <wp:posOffset>3474720</wp:posOffset>
                </wp:positionH>
                <wp:positionV relativeFrom="paragraph">
                  <wp:posOffset>205740</wp:posOffset>
                </wp:positionV>
                <wp:extent cx="480060" cy="274320"/>
                <wp:effectExtent l="0" t="0" r="15240" b="1143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73.6pt;margin-top:16.2pt;width:37.8pt;height:21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D3C278" wp14:editId="65D84FE1">
                <wp:simplePos x="0" y="0"/>
                <wp:positionH relativeFrom="column">
                  <wp:posOffset>426720</wp:posOffset>
                </wp:positionH>
                <wp:positionV relativeFrom="paragraph">
                  <wp:posOffset>205740</wp:posOffset>
                </wp:positionV>
                <wp:extent cx="2674620" cy="274320"/>
                <wp:effectExtent l="0" t="0" r="11430" b="1143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33.6pt;margin-top:16.2pt;width:210.6pt;height:21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</w:p>
    <w:p w:rsidR="002B0BB9" w:rsidRPr="00846917" w:rsidRDefault="002B0BB9" w:rsidP="002B0BB9">
      <w:pPr>
        <w:rPr>
          <w:rFonts w:ascii="Times New Roman" w:hAnsi="Times New Roman" w:cs="Times New Roman"/>
        </w:rPr>
      </w:pPr>
      <w:r w:rsidRPr="00846917">
        <w:rPr>
          <w:rFonts w:ascii="Times New Roman" w:hAnsi="Times New Roman" w:cs="Times New Roman"/>
        </w:rPr>
        <w:t>Name:</w:t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  <w:t>Age:</w:t>
      </w:r>
      <w:r w:rsidRPr="00846917">
        <w:rPr>
          <w:rFonts w:ascii="Times New Roman" w:hAnsi="Times New Roman" w:cs="Times New Roman"/>
          <w:noProof/>
        </w:rPr>
        <w:t xml:space="preserve"> </w:t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  <w:t>T</w:t>
      </w:r>
      <w:r w:rsidR="00846917">
        <w:rPr>
          <w:rFonts w:ascii="Times New Roman" w:hAnsi="Times New Roman" w:cs="Times New Roman"/>
        </w:rPr>
        <w:t>-</w:t>
      </w:r>
      <w:r w:rsidRPr="00846917">
        <w:rPr>
          <w:rFonts w:ascii="Times New Roman" w:hAnsi="Times New Roman" w:cs="Times New Roman"/>
        </w:rPr>
        <w:t>shirt size:</w:t>
      </w:r>
      <w:r w:rsidRPr="00846917">
        <w:rPr>
          <w:rFonts w:ascii="Times New Roman" w:hAnsi="Times New Roman" w:cs="Times New Roman"/>
        </w:rPr>
        <w:tab/>
      </w:r>
      <w:r w:rsidR="00DC1501" w:rsidRPr="00846917">
        <w:rPr>
          <w:rFonts w:ascii="Times New Roman" w:hAnsi="Times New Roman" w:cs="Times New Roman"/>
        </w:rPr>
        <w:tab/>
      </w:r>
    </w:p>
    <w:p w:rsidR="002B0BB9" w:rsidRPr="00846917" w:rsidRDefault="002B0BB9" w:rsidP="002B0BB9">
      <w:pPr>
        <w:rPr>
          <w:rFonts w:ascii="Times New Roman" w:hAnsi="Times New Roman" w:cs="Times New Roman"/>
        </w:rPr>
      </w:pP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7D6639" wp14:editId="03C75960">
                <wp:simplePos x="0" y="0"/>
                <wp:positionH relativeFrom="column">
                  <wp:posOffset>4785360</wp:posOffset>
                </wp:positionH>
                <wp:positionV relativeFrom="paragraph">
                  <wp:posOffset>198120</wp:posOffset>
                </wp:positionV>
                <wp:extent cx="975360" cy="274320"/>
                <wp:effectExtent l="0" t="0" r="15240" b="1143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3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46" type="#_x0000_t202" style="position:absolute;margin-left:376.8pt;margin-top:15.6pt;width:76.8pt;height:21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BC61FD" wp14:editId="0307DD89">
                <wp:simplePos x="0" y="0"/>
                <wp:positionH relativeFrom="column">
                  <wp:posOffset>3474720</wp:posOffset>
                </wp:positionH>
                <wp:positionV relativeFrom="paragraph">
                  <wp:posOffset>205740</wp:posOffset>
                </wp:positionV>
                <wp:extent cx="480060" cy="274320"/>
                <wp:effectExtent l="0" t="0" r="15240" b="1143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273.6pt;margin-top:16.2pt;width:37.8pt;height:21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FCA9434" wp14:editId="79A47B03">
                <wp:simplePos x="0" y="0"/>
                <wp:positionH relativeFrom="column">
                  <wp:posOffset>426720</wp:posOffset>
                </wp:positionH>
                <wp:positionV relativeFrom="paragraph">
                  <wp:posOffset>205740</wp:posOffset>
                </wp:positionV>
                <wp:extent cx="2674620" cy="274320"/>
                <wp:effectExtent l="0" t="0" r="11430" b="1143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33.6pt;margin-top:16.2pt;width:210.6pt;height:21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</w:p>
    <w:p w:rsidR="002B0BB9" w:rsidRPr="00846917" w:rsidRDefault="002B0BB9" w:rsidP="002B0BB9">
      <w:pPr>
        <w:rPr>
          <w:rFonts w:ascii="Times New Roman" w:hAnsi="Times New Roman" w:cs="Times New Roman"/>
        </w:rPr>
      </w:pPr>
      <w:r w:rsidRPr="00846917">
        <w:rPr>
          <w:rFonts w:ascii="Times New Roman" w:hAnsi="Times New Roman" w:cs="Times New Roman"/>
        </w:rPr>
        <w:t>Name:</w:t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  <w:t>Age:</w:t>
      </w:r>
      <w:r w:rsidRPr="00846917">
        <w:rPr>
          <w:rFonts w:ascii="Times New Roman" w:hAnsi="Times New Roman" w:cs="Times New Roman"/>
          <w:noProof/>
        </w:rPr>
        <w:t xml:space="preserve"> </w:t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  <w:t>T</w:t>
      </w:r>
      <w:r w:rsidR="00846917">
        <w:rPr>
          <w:rFonts w:ascii="Times New Roman" w:hAnsi="Times New Roman" w:cs="Times New Roman"/>
        </w:rPr>
        <w:t>-</w:t>
      </w:r>
      <w:r w:rsidRPr="00846917">
        <w:rPr>
          <w:rFonts w:ascii="Times New Roman" w:hAnsi="Times New Roman" w:cs="Times New Roman"/>
        </w:rPr>
        <w:t>shirt size:</w:t>
      </w:r>
      <w:r w:rsidRPr="00846917">
        <w:rPr>
          <w:rFonts w:ascii="Times New Roman" w:hAnsi="Times New Roman" w:cs="Times New Roman"/>
        </w:rPr>
        <w:tab/>
      </w:r>
    </w:p>
    <w:p w:rsidR="002B0BB9" w:rsidRPr="00846917" w:rsidRDefault="002B0BB9" w:rsidP="002B0BB9">
      <w:pPr>
        <w:rPr>
          <w:rFonts w:ascii="Times New Roman" w:hAnsi="Times New Roman" w:cs="Times New Roman"/>
        </w:rPr>
      </w:pP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610170E" wp14:editId="22513C65">
                <wp:simplePos x="0" y="0"/>
                <wp:positionH relativeFrom="column">
                  <wp:posOffset>4785360</wp:posOffset>
                </wp:positionH>
                <wp:positionV relativeFrom="paragraph">
                  <wp:posOffset>198120</wp:posOffset>
                </wp:positionV>
                <wp:extent cx="975360" cy="274320"/>
                <wp:effectExtent l="0" t="0" r="15240" b="1143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3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49" type="#_x0000_t202" style="position:absolute;margin-left:376.8pt;margin-top:15.6pt;width:76.8pt;height:21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86AD09" wp14:editId="46A8EA8A">
                <wp:simplePos x="0" y="0"/>
                <wp:positionH relativeFrom="column">
                  <wp:posOffset>3474720</wp:posOffset>
                </wp:positionH>
                <wp:positionV relativeFrom="paragraph">
                  <wp:posOffset>205740</wp:posOffset>
                </wp:positionV>
                <wp:extent cx="480060" cy="274320"/>
                <wp:effectExtent l="0" t="0" r="15240" b="1143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273.6pt;margin-top:16.2pt;width:37.8pt;height:21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  <w:r w:rsidRPr="0084691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3A99C8" wp14:editId="382A6BD8">
                <wp:simplePos x="0" y="0"/>
                <wp:positionH relativeFrom="column">
                  <wp:posOffset>426720</wp:posOffset>
                </wp:positionH>
                <wp:positionV relativeFrom="paragraph">
                  <wp:posOffset>205740</wp:posOffset>
                </wp:positionV>
                <wp:extent cx="2674620" cy="274320"/>
                <wp:effectExtent l="0" t="0" r="11430" b="1143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BB9" w:rsidRDefault="002B0BB9" w:rsidP="002B0B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33.6pt;margin-top:16.2pt;width:210.6pt;height:21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">
                <v:textbox>
                  <w:txbxContent>
                    <w:p w:rsidR="002B0BB9" w:rsidRDefault="002B0BB9" w:rsidP="002B0BB9"/>
                  </w:txbxContent>
                </v:textbox>
              </v:shape>
            </w:pict>
          </mc:Fallback>
        </mc:AlternateContent>
      </w:r>
    </w:p>
    <w:p w:rsidR="002B0BB9" w:rsidRPr="00846917" w:rsidRDefault="002B0BB9" w:rsidP="002B0BB9">
      <w:pPr>
        <w:rPr>
          <w:rFonts w:ascii="Times New Roman" w:hAnsi="Times New Roman" w:cs="Times New Roman"/>
        </w:rPr>
      </w:pPr>
      <w:r w:rsidRPr="00846917">
        <w:rPr>
          <w:rFonts w:ascii="Times New Roman" w:hAnsi="Times New Roman" w:cs="Times New Roman"/>
        </w:rPr>
        <w:t>Name:</w:t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  <w:t>Age:</w:t>
      </w:r>
      <w:r w:rsidRPr="00846917">
        <w:rPr>
          <w:rFonts w:ascii="Times New Roman" w:hAnsi="Times New Roman" w:cs="Times New Roman"/>
          <w:noProof/>
        </w:rPr>
        <w:t xml:space="preserve"> </w:t>
      </w:r>
      <w:r w:rsidRPr="00846917">
        <w:rPr>
          <w:rFonts w:ascii="Times New Roman" w:hAnsi="Times New Roman" w:cs="Times New Roman"/>
        </w:rPr>
        <w:tab/>
      </w:r>
      <w:r w:rsidRPr="00846917">
        <w:rPr>
          <w:rFonts w:ascii="Times New Roman" w:hAnsi="Times New Roman" w:cs="Times New Roman"/>
        </w:rPr>
        <w:tab/>
        <w:t>T</w:t>
      </w:r>
      <w:r w:rsidR="00846917">
        <w:rPr>
          <w:rFonts w:ascii="Times New Roman" w:hAnsi="Times New Roman" w:cs="Times New Roman"/>
        </w:rPr>
        <w:t>-</w:t>
      </w:r>
      <w:r w:rsidRPr="00846917">
        <w:rPr>
          <w:rFonts w:ascii="Times New Roman" w:hAnsi="Times New Roman" w:cs="Times New Roman"/>
        </w:rPr>
        <w:t>shirt size:</w:t>
      </w:r>
      <w:r w:rsidRPr="00846917">
        <w:rPr>
          <w:rFonts w:ascii="Times New Roman" w:hAnsi="Times New Roman" w:cs="Times New Roman"/>
        </w:rPr>
        <w:tab/>
      </w:r>
    </w:p>
    <w:p w:rsidR="00DC1501" w:rsidRPr="00846917" w:rsidRDefault="00DC1501" w:rsidP="00DC1501">
      <w:pPr>
        <w:rPr>
          <w:rFonts w:ascii="Times New Roman" w:hAnsi="Times New Roman" w:cs="Times New Roman"/>
        </w:rPr>
      </w:pPr>
    </w:p>
    <w:sectPr w:rsidR="00DC1501" w:rsidRPr="00846917" w:rsidSect="002338CD">
      <w:pgSz w:w="12240" w:h="15840"/>
      <w:pgMar w:top="1440" w:right="1440" w:bottom="1440" w:left="1440" w:header="720" w:footer="720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E06"/>
    <w:rsid w:val="000D2D6E"/>
    <w:rsid w:val="002338CD"/>
    <w:rsid w:val="00255C86"/>
    <w:rsid w:val="002B0BB9"/>
    <w:rsid w:val="00507E06"/>
    <w:rsid w:val="00846917"/>
    <w:rsid w:val="009B019A"/>
    <w:rsid w:val="00AB2FA9"/>
    <w:rsid w:val="00B0561E"/>
    <w:rsid w:val="00DC1501"/>
    <w:rsid w:val="00E34E4C"/>
    <w:rsid w:val="00F3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1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50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0D2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1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50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0D2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Attendance Registration Form</Template>
  <TotalTime>75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</dc:creator>
  <cp:lastModifiedBy>Greg</cp:lastModifiedBy>
  <cp:revision>6</cp:revision>
  <dcterms:created xsi:type="dcterms:W3CDTF">2018-01-30T22:13:00Z</dcterms:created>
  <dcterms:modified xsi:type="dcterms:W3CDTF">2018-01-30T23:30:00Z</dcterms:modified>
</cp:coreProperties>
</file>